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0DB" w:rsidRDefault="00A660DB" w:rsidP="00A660DB">
      <w:pPr>
        <w:pStyle w:val="Titel"/>
        <w:jc w:val="right"/>
        <w:rPr>
          <w:sz w:val="32"/>
          <w:szCs w:val="32"/>
        </w:rPr>
      </w:pPr>
    </w:p>
    <w:p w:rsidR="00A660DB" w:rsidRDefault="00A660DB" w:rsidP="00A660DB">
      <w:pPr>
        <w:pStyle w:val="Titel"/>
        <w:jc w:val="right"/>
        <w:rPr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CCDAE14" wp14:editId="399BFEC5">
            <wp:simplePos x="0" y="0"/>
            <wp:positionH relativeFrom="margin">
              <wp:posOffset>4348480</wp:posOffset>
            </wp:positionH>
            <wp:positionV relativeFrom="margin">
              <wp:posOffset>-393065</wp:posOffset>
            </wp:positionV>
            <wp:extent cx="1343025" cy="835660"/>
            <wp:effectExtent l="0" t="0" r="9525" b="254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213" w:rsidRPr="004B7354" w:rsidRDefault="004B7354">
      <w:pPr>
        <w:pStyle w:val="Titel"/>
        <w:rPr>
          <w:sz w:val="32"/>
          <w:szCs w:val="32"/>
        </w:rPr>
      </w:pPr>
      <w:r w:rsidRPr="004B7354">
        <w:rPr>
          <w:sz w:val="32"/>
          <w:szCs w:val="32"/>
        </w:rPr>
        <w:t xml:space="preserve">Aufgabenprofil </w:t>
      </w:r>
      <w:r>
        <w:rPr>
          <w:sz w:val="32"/>
          <w:szCs w:val="32"/>
        </w:rPr>
        <w:t>„</w:t>
      </w:r>
      <w:r w:rsidRPr="004B7354">
        <w:rPr>
          <w:sz w:val="32"/>
          <w:szCs w:val="32"/>
        </w:rPr>
        <w:t>-Koordination</w:t>
      </w:r>
      <w:r>
        <w:rPr>
          <w:sz w:val="32"/>
          <w:szCs w:val="32"/>
        </w:rPr>
        <w:t>“</w:t>
      </w:r>
    </w:p>
    <w:p w:rsidR="00390213" w:rsidRPr="0062176A" w:rsidRDefault="004B7354">
      <w:pPr>
        <w:pStyle w:val="Untertitel"/>
        <w:spacing w:before="60" w:after="360" w:line="240" w:lineRule="auto"/>
        <w:contextualSpacing/>
        <w:rPr>
          <w:b/>
          <w:color w:val="1FB1E6" w:themeColor="accent1"/>
          <w:u w:val="single"/>
        </w:rPr>
      </w:pPr>
      <w:r w:rsidRPr="0062176A">
        <w:rPr>
          <w:b/>
          <w:color w:val="1FB1E6" w:themeColor="accent1"/>
          <w:u w:val="single"/>
        </w:rPr>
        <w:t>Entlastung:</w:t>
      </w:r>
    </w:p>
    <w:p w:rsidR="00390213" w:rsidRPr="0062176A" w:rsidRDefault="004B7354">
      <w:pPr>
        <w:rPr>
          <w:b/>
          <w:color w:val="1FB1E6" w:themeColor="accent1"/>
          <w:u w:val="single"/>
        </w:rPr>
      </w:pPr>
      <w:r w:rsidRPr="0062176A">
        <w:rPr>
          <w:b/>
          <w:color w:val="1FB1E6" w:themeColor="accent1"/>
          <w:u w:val="single"/>
        </w:rPr>
        <w:t>Aufgaben:</w:t>
      </w:r>
    </w:p>
    <w:p w:rsidR="004B7354" w:rsidRDefault="004B7354">
      <w:bookmarkStart w:id="0" w:name="_GoBack"/>
      <w:bookmarkEnd w:id="0"/>
    </w:p>
    <w:p w:rsidR="00390213" w:rsidRPr="0062176A" w:rsidRDefault="004B7354">
      <w:pPr>
        <w:rPr>
          <w:b/>
          <w:color w:val="1FB1E6" w:themeColor="accent1"/>
          <w:u w:val="single"/>
        </w:rPr>
      </w:pPr>
      <w:r w:rsidRPr="0062176A">
        <w:rPr>
          <w:b/>
          <w:color w:val="1FB1E6" w:themeColor="accent1"/>
          <w:u w:val="single"/>
        </w:rPr>
        <w:t>Kommunikation mit der Schulleitung:</w:t>
      </w:r>
    </w:p>
    <w:p w:rsidR="004B7354" w:rsidRDefault="004B7354"/>
    <w:p w:rsidR="00390213" w:rsidRPr="0062176A" w:rsidRDefault="004B7354">
      <w:pPr>
        <w:rPr>
          <w:b/>
          <w:color w:val="1FB1E6" w:themeColor="accent1"/>
          <w:u w:val="single"/>
        </w:rPr>
      </w:pPr>
      <w:r w:rsidRPr="0062176A">
        <w:rPr>
          <w:b/>
          <w:color w:val="1FB1E6" w:themeColor="accent1"/>
          <w:u w:val="single"/>
        </w:rPr>
        <w:t>Dokumentation:</w:t>
      </w:r>
    </w:p>
    <w:p w:rsidR="004B7354" w:rsidRDefault="004B7354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udent Name"/>
      </w:tblPr>
      <w:tblGrid>
        <w:gridCol w:w="2113"/>
        <w:gridCol w:w="7202"/>
      </w:tblGrid>
      <w:tr w:rsidR="0062176A" w:rsidRPr="0062176A" w:rsidTr="0057698F">
        <w:tc>
          <w:tcPr>
            <w:tcW w:w="1134" w:type="pct"/>
            <w:vAlign w:val="bottom"/>
          </w:tcPr>
          <w:p w:rsidR="00390213" w:rsidRPr="0062176A" w:rsidRDefault="001C3672" w:rsidP="004B7354">
            <w:pPr>
              <w:pStyle w:val="Name"/>
              <w:rPr>
                <w:caps/>
                <w:color w:val="1FB1E6" w:themeColor="accent1"/>
              </w:rPr>
            </w:pPr>
            <w:r w:rsidRPr="0062176A">
              <w:rPr>
                <w:caps/>
                <w:color w:val="1FB1E6" w:themeColor="accent1"/>
              </w:rPr>
              <w:t xml:space="preserve">NAME DES </w:t>
            </w:r>
            <w:r w:rsidR="004B7354" w:rsidRPr="0062176A">
              <w:rPr>
                <w:caps/>
                <w:color w:val="1FB1E6" w:themeColor="accent1"/>
              </w:rPr>
              <w:t>Lehrers / der LEhrerin</w:t>
            </w:r>
            <w:r w:rsidRPr="0062176A">
              <w:rPr>
                <w:caps/>
                <w:color w:val="1FB1E6" w:themeColor="accent1"/>
              </w:rPr>
              <w:t>:</w:t>
            </w:r>
          </w:p>
        </w:tc>
        <w:tc>
          <w:tcPr>
            <w:tcW w:w="3866" w:type="pct"/>
            <w:tcBorders>
              <w:bottom w:val="single" w:sz="4" w:space="0" w:color="A6A6A6" w:themeColor="background1" w:themeShade="A6"/>
            </w:tcBorders>
            <w:vAlign w:val="bottom"/>
          </w:tcPr>
          <w:p w:rsidR="00390213" w:rsidRPr="0062176A" w:rsidRDefault="00390213">
            <w:pPr>
              <w:pStyle w:val="Name"/>
              <w:rPr>
                <w:color w:val="1FB1E6" w:themeColor="accent1"/>
              </w:rPr>
            </w:pPr>
          </w:p>
        </w:tc>
      </w:tr>
    </w:tbl>
    <w:p w:rsidR="00390213" w:rsidRDefault="00390213"/>
    <w:tbl>
      <w:tblPr>
        <w:tblStyle w:val="AufgabenlisteTabelle"/>
        <w:tblW w:w="5000" w:type="pct"/>
        <w:tblLook w:val="04A0" w:firstRow="1" w:lastRow="0" w:firstColumn="1" w:lastColumn="0" w:noHBand="0" w:noVBand="1"/>
        <w:tblDescription w:val="Task list"/>
      </w:tblPr>
      <w:tblGrid>
        <w:gridCol w:w="5272"/>
        <w:gridCol w:w="2038"/>
        <w:gridCol w:w="1163"/>
        <w:gridCol w:w="1188"/>
      </w:tblGrid>
      <w:tr w:rsidR="00390213" w:rsidTr="00DD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728" w:type="pct"/>
            <w:tcBorders>
              <w:left w:val="single" w:sz="4" w:space="0" w:color="8FB931" w:themeColor="accent2"/>
              <w:bottom w:val="single" w:sz="4" w:space="0" w:color="FFFFFF" w:themeColor="background1"/>
            </w:tcBorders>
            <w:shd w:val="clear" w:color="auto" w:fill="8FB931" w:themeFill="accent2"/>
            <w:vAlign w:val="bottom"/>
          </w:tcPr>
          <w:p w:rsidR="00390213" w:rsidRDefault="001C3672">
            <w:pPr>
              <w:jc w:val="left"/>
            </w:pPr>
            <w:r>
              <w:t>Aufgabe</w:t>
            </w:r>
          </w:p>
        </w:tc>
        <w:tc>
          <w:tcPr>
            <w:tcW w:w="1055" w:type="pct"/>
            <w:tcBorders>
              <w:bottom w:val="single" w:sz="4" w:space="0" w:color="FFFFFF" w:themeColor="background1"/>
            </w:tcBorders>
            <w:vAlign w:val="bottom"/>
          </w:tcPr>
          <w:p w:rsidR="00390213" w:rsidRDefault="001C3672">
            <w:r>
              <w:t>Fälligkeitsdatum</w:t>
            </w:r>
          </w:p>
        </w:tc>
        <w:tc>
          <w:tcPr>
            <w:tcW w:w="602" w:type="pct"/>
            <w:tcBorders>
              <w:bottom w:val="single" w:sz="4" w:space="0" w:color="FFFFFF" w:themeColor="background1"/>
            </w:tcBorders>
            <w:vAlign w:val="bottom"/>
          </w:tcPr>
          <w:p w:rsidR="00390213" w:rsidRDefault="001C3672">
            <w:r>
              <w:t>Erledigt</w:t>
            </w:r>
          </w:p>
        </w:tc>
        <w:tc>
          <w:tcPr>
            <w:tcW w:w="615" w:type="pct"/>
            <w:tcBorders>
              <w:bottom w:val="single" w:sz="4" w:space="0" w:color="FFFFFF" w:themeColor="background1"/>
              <w:right w:val="single" w:sz="4" w:space="0" w:color="F0628B" w:themeColor="accent4"/>
            </w:tcBorders>
            <w:shd w:val="clear" w:color="auto" w:fill="F0628B" w:themeFill="accent4"/>
            <w:vAlign w:val="bottom"/>
          </w:tcPr>
          <w:p w:rsidR="00390213" w:rsidRDefault="001C3672">
            <w:r>
              <w:t>Initialen</w:t>
            </w:r>
          </w:p>
        </w:tc>
      </w:tr>
    </w:tbl>
    <w:sdt>
      <w:sdtPr>
        <w:id w:val="818924933"/>
      </w:sdtPr>
      <w:sdtEndPr>
        <w:rPr>
          <w:rFonts w:asciiTheme="minorHAnsi" w:hAnsiTheme="minorHAnsi"/>
          <w:b w:val="0"/>
          <w:caps w:val="0"/>
          <w:color w:val="595959" w:themeColor="text1" w:themeTint="A6"/>
          <w:sz w:val="17"/>
        </w:rPr>
      </w:sdtEndPr>
      <w:sdtContent>
        <w:tbl>
          <w:tblPr>
            <w:tblStyle w:val="AufgabenlisteTabelle"/>
            <w:tblW w:w="5000" w:type="pct"/>
            <w:tblLook w:val="04A0" w:firstRow="1" w:lastRow="0" w:firstColumn="1" w:lastColumn="0" w:noHBand="0" w:noVBand="1"/>
            <w:tblDescription w:val="Task list"/>
          </w:tblPr>
          <w:tblGrid>
            <w:gridCol w:w="5272"/>
            <w:gridCol w:w="2038"/>
            <w:gridCol w:w="1163"/>
            <w:gridCol w:w="1188"/>
          </w:tblGrid>
          <w:sdt>
            <w:sdtPr>
              <w:id w:val="-331144640"/>
              <w:placeholder>
                <w:docPart w:val="DE757B0730104504941F39FE6E75B33D"/>
              </w:placeholder>
            </w:sdtPr>
            <w:sdtEndPr/>
            <w:sdtContent>
              <w:tr w:rsidR="00390213" w:rsidTr="00DD40B5">
                <w:tr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390213" w:rsidRDefault="00390213">
                    <w:pPr>
                      <w:jc w:val="left"/>
                    </w:pPr>
                  </w:p>
                </w:tc>
                <w:sdt>
                  <w:sdtPr>
                    <w:id w:val="1911575090"/>
                    <w:placeholder>
                      <w:docPart w:val="F15F8A691F66461AA74B7F3DCC921B3B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390213" w:rsidRDefault="001C3672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-17310676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390213" w:rsidRDefault="001C3672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390213" w:rsidRDefault="00390213"/>
                </w:tc>
              </w:tr>
            </w:sdtContent>
          </w:sdt>
          <w:sdt>
            <w:sdtPr>
              <w:id w:val="-904148594"/>
              <w:placeholder>
                <w:docPart w:val="F6FC2338AD7A4FCEBAD93AC8E76CD7E5"/>
              </w:placeholder>
            </w:sdtPr>
            <w:sdtEndPr/>
            <w:sdtContent>
              <w:tr w:rsidR="00DD40B5" w:rsidTr="00DD40B5">
                <w:tr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-1384715909"/>
                    <w:placeholder>
                      <w:docPart w:val="1ACAC89195154EF294EA4F12C274C133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195822241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/>
                </w:tc>
              </w:tr>
            </w:sdtContent>
          </w:sdt>
          <w:sdt>
            <w:sdtPr>
              <w:id w:val="-724911051"/>
              <w:placeholder>
                <w:docPart w:val="77D1EBBB8EE54393A96A71A49E82C74B"/>
              </w:placeholder>
            </w:sdtPr>
            <w:sdtEndPr/>
            <w:sdtContent>
              <w:tr w:rsidR="00DD40B5" w:rsidTr="00DD40B5">
                <w:tr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-1648511224"/>
                    <w:placeholder>
                      <w:docPart w:val="3479A0AFBC4B4EA68C1D11053173E675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1737726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/>
                </w:tc>
              </w:tr>
            </w:sdtContent>
          </w:sdt>
          <w:sdt>
            <w:sdtPr>
              <w:id w:val="1152411491"/>
              <w:placeholder>
                <w:docPart w:val="BC6CC9CB57AE45B5BBA3954AACE92D13"/>
              </w:placeholder>
            </w:sdtPr>
            <w:sdtEndPr/>
            <w:sdtContent>
              <w:tr w:rsidR="00DD40B5" w:rsidTr="00DD40B5">
                <w:tr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-1954006755"/>
                    <w:placeholder>
                      <w:docPart w:val="5FB04ED192E94354B7742B34A008FA8A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14111101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/>
                </w:tc>
              </w:tr>
            </w:sdtContent>
          </w:sdt>
          <w:sdt>
            <w:sdtPr>
              <w:id w:val="848295912"/>
              <w:placeholder>
                <w:docPart w:val="78672962E6A546188DB7E81C49852D71"/>
              </w:placeholder>
            </w:sdtPr>
            <w:sdtEndPr/>
            <w:sdtContent>
              <w:tr w:rsidR="00DD40B5" w:rsidTr="00DD40B5">
                <w:tr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-390571799"/>
                    <w:placeholder>
                      <w:docPart w:val="33826D8BEF294C61976C53F20CFC6F16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11929661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/>
                </w:tc>
              </w:tr>
            </w:sdtContent>
          </w:sdt>
          <w:sdt>
            <w:sdtPr>
              <w:id w:val="817312944"/>
              <w:placeholder>
                <w:docPart w:val="8673B7D8B8CB40BD840B5C1DA5CF8CC6"/>
              </w:placeholder>
            </w:sdtPr>
            <w:sdtEndPr/>
            <w:sdtContent>
              <w:tr w:rsidR="00DD40B5" w:rsidTr="00DD40B5">
                <w:tr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-1799284140"/>
                    <w:placeholder>
                      <w:docPart w:val="6219211008E4435E99E25E8E8050530C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17257133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/>
                </w:tc>
              </w:tr>
            </w:sdtContent>
          </w:sdt>
          <w:sdt>
            <w:sdtPr>
              <w:id w:val="404803437"/>
              <w:placeholder>
                <w:docPart w:val="4A42B462ACFA40FE9B7D3E50B5BE84FA"/>
              </w:placeholder>
            </w:sdtPr>
            <w:sdtEndPr/>
            <w:sdtContent>
              <w:tr w:rsidR="00DD40B5" w:rsidTr="00DD40B5">
                <w:tr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-277571964"/>
                    <w:placeholder>
                      <w:docPart w:val="6AD10375A28943668329D3BB0F28D76D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-132474629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/>
                </w:tc>
              </w:tr>
            </w:sdtContent>
          </w:sdt>
          <w:sdt>
            <w:sdtPr>
              <w:id w:val="-105036390"/>
              <w:placeholder>
                <w:docPart w:val="82A253951F0949CC831E66F0B0E54354"/>
              </w:placeholder>
            </w:sdtPr>
            <w:sdtEndPr/>
            <w:sdtContent>
              <w:tr w:rsidR="00DD40B5" w:rsidTr="00DD40B5">
                <w:tr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2002303717"/>
                    <w:placeholder>
                      <w:docPart w:val="6396FF8C104A42E7A3ED32F77CEA0E5F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13599291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/>
                </w:tc>
              </w:tr>
            </w:sdtContent>
          </w:sdt>
          <w:sdt>
            <w:sdtPr>
              <w:id w:val="1213237403"/>
              <w:placeholder>
                <w:docPart w:val="886860C6B088459183C4C02A8D7FAD4E"/>
              </w:placeholder>
            </w:sdtPr>
            <w:sdtEndPr/>
            <w:sdtContent>
              <w:tr w:rsidR="00DD40B5" w:rsidTr="00DD40B5">
                <w:tr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93369832"/>
                    <w:placeholder>
                      <w:docPart w:val="1F76D1C3A94246D0A6041576C583465E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-1833712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/>
                </w:tc>
              </w:tr>
            </w:sdtContent>
          </w:sdt>
          <w:sdt>
            <w:sdtPr>
              <w:id w:val="-153301036"/>
              <w:placeholder>
                <w:docPart w:val="C6247D74C5D7484AABCA5BB48C671F28"/>
              </w:placeholder>
            </w:sdtPr>
            <w:sdtEndPr/>
            <w:sdtContent>
              <w:tr w:rsidR="00DD40B5" w:rsidTr="00DD40B5">
                <w:tr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trPr>
                <w:tc>
                  <w:tcPr>
                    <w:tcW w:w="2728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DD40B5">
                    <w:pPr>
                      <w:jc w:val="left"/>
                    </w:pPr>
                  </w:p>
                </w:tc>
                <w:sdt>
                  <w:sdtPr>
                    <w:id w:val="1763563989"/>
                    <w:placeholder>
                      <w:docPart w:val="7EB1B76873C84D43AE32704B196BD7AF"/>
                    </w:placeholder>
                    <w:showingPlcHdr/>
                    <w:date>
                      <w:dateFormat w:val="MMMM d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055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r>
                          <w:t>[Datum]</w:t>
                        </w:r>
                      </w:p>
                    </w:tc>
                  </w:sdtContent>
                </w:sdt>
                <w:sdt>
                  <w:sdtPr>
                    <w:rPr>
                      <w:rFonts w:hAnsi="MS Gothic"/>
                      <w:color w:val="404040" w:themeColor="text1" w:themeTint="BF"/>
                      <w:sz w:val="20"/>
                    </w:rPr>
                    <w:id w:val="99869089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tc>
                      <w:tcPr>
                        <w:tcW w:w="602" w:type="pct"/>
                        <w:tc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</w:tcBorders>
                      </w:tcPr>
                      <w:p w:rsidR="00DD40B5" w:rsidRDefault="00DD40B5" w:rsidP="00051FF8">
                        <w:pPr>
                          <w:rPr>
                            <w:rFonts w:hAnsi="MS Gothic"/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color w:val="404040" w:themeColor="text1" w:themeTint="BF"/>
                            <w:sz w:val="20"/>
                          </w:rPr>
                          <w:t>☐</w:t>
                        </w:r>
                      </w:p>
                    </w:tc>
                  </w:sdtContent>
                </w:sdt>
                <w:tc>
                  <w:tcPr>
                    <w:tcW w:w="615" w:type="pct"/>
                    <w:tc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</w:tcBorders>
                  </w:tcPr>
                  <w:p w:rsidR="00DD40B5" w:rsidRDefault="00900E3A"/>
                </w:tc>
              </w:tr>
            </w:sdtContent>
          </w:sdt>
        </w:tbl>
      </w:sdtContent>
    </w:sdt>
    <w:p w:rsidR="00390213" w:rsidRDefault="00390213"/>
    <w:sectPr w:rsidR="00390213" w:rsidSect="0057698F">
      <w:footerReference w:type="default" r:id="rId10"/>
      <w:pgSz w:w="11907" w:h="16839" w:code="9"/>
      <w:pgMar w:top="1008" w:right="1296" w:bottom="864" w:left="1296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E3A" w:rsidRDefault="00900E3A">
      <w:pPr>
        <w:spacing w:after="0" w:line="240" w:lineRule="auto"/>
      </w:pPr>
      <w:r>
        <w:separator/>
      </w:r>
    </w:p>
  </w:endnote>
  <w:endnote w:type="continuationSeparator" w:id="0">
    <w:p w:rsidR="00900E3A" w:rsidRDefault="00900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13" w:rsidRDefault="001C3672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A660D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E3A" w:rsidRDefault="00900E3A">
      <w:pPr>
        <w:spacing w:after="0" w:line="240" w:lineRule="auto"/>
      </w:pPr>
      <w:r>
        <w:separator/>
      </w:r>
    </w:p>
  </w:footnote>
  <w:footnote w:type="continuationSeparator" w:id="0">
    <w:p w:rsidR="00900E3A" w:rsidRDefault="00900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54"/>
    <w:rsid w:val="000D063E"/>
    <w:rsid w:val="001C3672"/>
    <w:rsid w:val="00390213"/>
    <w:rsid w:val="004B7354"/>
    <w:rsid w:val="0057698F"/>
    <w:rsid w:val="0062176A"/>
    <w:rsid w:val="00900E3A"/>
    <w:rsid w:val="00A660DB"/>
    <w:rsid w:val="00DD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sz w:val="17"/>
        <w:lang w:val="de-DE" w:eastAsia="pt-BR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HTML Address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FB1E6" w:themeColor="accent1"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1FB1E6" w:themeColor="accen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link w:val="DatumZchn"/>
    <w:uiPriority w:val="1"/>
    <w:unhideWhenUsed/>
    <w:qFormat/>
    <w:pPr>
      <w:spacing w:after="560" w:line="240" w:lineRule="auto"/>
      <w:contextualSpacing/>
    </w:pPr>
    <w:rPr>
      <w:caps/>
      <w:color w:val="000000" w:themeColor="text1"/>
      <w:sz w:val="20"/>
    </w:rPr>
  </w:style>
  <w:style w:type="character" w:customStyle="1" w:styleId="DatumZchn">
    <w:name w:val="Datum Zchn"/>
    <w:basedOn w:val="Absatz-Standardschriftart"/>
    <w:link w:val="Datum"/>
    <w:uiPriority w:val="1"/>
    <w:rPr>
      <w:caps/>
      <w:color w:val="000000" w:themeColor="text1"/>
      <w:sz w:val="2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uiPriority w:val="1"/>
    <w:qFormat/>
    <w:pPr>
      <w:pBdr>
        <w:bottom w:val="thickThinLargeGap" w:sz="12" w:space="5" w:color="1FB1E6" w:themeColor="accent1"/>
      </w:pBd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1FB1E6" w:themeColor="accent1"/>
      <w:kern w:val="28"/>
      <w:sz w:val="48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color w:val="1FB1E6" w:themeColor="accent1"/>
      <w:kern w:val="28"/>
      <w:sz w:val="48"/>
    </w:rPr>
  </w:style>
  <w:style w:type="paragraph" w:styleId="Untertitel">
    <w:name w:val="Subtitle"/>
    <w:basedOn w:val="Standard"/>
    <w:next w:val="Standard"/>
    <w:link w:val="UntertitelZchn"/>
    <w:uiPriority w:val="1"/>
    <w:qFormat/>
    <w:pPr>
      <w:numPr>
        <w:ilvl w:val="1"/>
      </w:numPr>
      <w:spacing w:after="160"/>
    </w:pPr>
    <w:rPr>
      <w:caps/>
      <w:color w:val="000000" w:themeColor="text1"/>
      <w:sz w:val="20"/>
    </w:rPr>
  </w:style>
  <w:style w:type="character" w:customStyle="1" w:styleId="UntertitelZchn">
    <w:name w:val="Untertitel Zchn"/>
    <w:basedOn w:val="Absatz-Standardschriftart"/>
    <w:link w:val="Untertitel"/>
    <w:uiPriority w:val="1"/>
    <w:rPr>
      <w:caps/>
      <w:color w:val="000000" w:themeColor="text1"/>
      <w:sz w:val="2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36"/>
    <w:qFormat/>
    <w:pPr>
      <w:spacing w:after="0" w:line="240" w:lineRule="auto"/>
    </w:pPr>
  </w:style>
  <w:style w:type="paragraph" w:customStyle="1" w:styleId="Name">
    <w:name w:val="Name"/>
    <w:basedOn w:val="Standard"/>
    <w:uiPriority w:val="1"/>
    <w:qFormat/>
    <w:pPr>
      <w:spacing w:before="300" w:after="0" w:line="240" w:lineRule="auto"/>
    </w:pPr>
    <w:rPr>
      <w:color w:val="000000" w:themeColor="text1"/>
      <w:sz w:val="20"/>
    </w:rPr>
  </w:style>
  <w:style w:type="table" w:customStyle="1" w:styleId="AufgabenlisteTabelle">
    <w:name w:val="Aufgabenliste;Tabelle"/>
    <w:basedOn w:val="NormaleTabelle"/>
    <w:uiPriority w:val="99"/>
    <w:pPr>
      <w:spacing w:before="80" w:after="80"/>
      <w:jc w:val="center"/>
    </w:p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173" w:type="dxa"/>
        <w:right w:w="173" w:type="dxa"/>
      </w:tblCellMar>
    </w:tblPr>
    <w:tblStylePr w:type="firstRow">
      <w:pPr>
        <w:wordWrap/>
        <w:spacing w:line="240" w:lineRule="auto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78303" w:themeFill="accent3"/>
      </w:tcPr>
    </w:tblStylePr>
    <w:tblStylePr w:type="band1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eastAsiaTheme="majorEastAsia" w:hAnsiTheme="majorHAnsi" w:cstheme="majorBidi"/>
      <w:color w:val="1FB1E6" w:themeColor="accent1"/>
      <w:sz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1FB1E6" w:themeColor="accent1"/>
      <w:sz w:val="2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spacing w:before="280" w:after="0" w:line="240" w:lineRule="auto"/>
      <w:jc w:val="right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6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sz w:val="17"/>
        <w:lang w:val="de-DE" w:eastAsia="pt-BR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HTML Address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FB1E6" w:themeColor="accent1"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1FB1E6" w:themeColor="accen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link w:val="DatumZchn"/>
    <w:uiPriority w:val="1"/>
    <w:unhideWhenUsed/>
    <w:qFormat/>
    <w:pPr>
      <w:spacing w:after="560" w:line="240" w:lineRule="auto"/>
      <w:contextualSpacing/>
    </w:pPr>
    <w:rPr>
      <w:caps/>
      <w:color w:val="000000" w:themeColor="text1"/>
      <w:sz w:val="20"/>
    </w:rPr>
  </w:style>
  <w:style w:type="character" w:customStyle="1" w:styleId="DatumZchn">
    <w:name w:val="Datum Zchn"/>
    <w:basedOn w:val="Absatz-Standardschriftart"/>
    <w:link w:val="Datum"/>
    <w:uiPriority w:val="1"/>
    <w:rPr>
      <w:caps/>
      <w:color w:val="000000" w:themeColor="text1"/>
      <w:sz w:val="2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uiPriority w:val="1"/>
    <w:qFormat/>
    <w:pPr>
      <w:pBdr>
        <w:bottom w:val="thickThinLargeGap" w:sz="12" w:space="5" w:color="1FB1E6" w:themeColor="accent1"/>
      </w:pBd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1FB1E6" w:themeColor="accent1"/>
      <w:kern w:val="28"/>
      <w:sz w:val="48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color w:val="1FB1E6" w:themeColor="accent1"/>
      <w:kern w:val="28"/>
      <w:sz w:val="48"/>
    </w:rPr>
  </w:style>
  <w:style w:type="paragraph" w:styleId="Untertitel">
    <w:name w:val="Subtitle"/>
    <w:basedOn w:val="Standard"/>
    <w:next w:val="Standard"/>
    <w:link w:val="UntertitelZchn"/>
    <w:uiPriority w:val="1"/>
    <w:qFormat/>
    <w:pPr>
      <w:numPr>
        <w:ilvl w:val="1"/>
      </w:numPr>
      <w:spacing w:after="160"/>
    </w:pPr>
    <w:rPr>
      <w:caps/>
      <w:color w:val="000000" w:themeColor="text1"/>
      <w:sz w:val="20"/>
    </w:rPr>
  </w:style>
  <w:style w:type="character" w:customStyle="1" w:styleId="UntertitelZchn">
    <w:name w:val="Untertitel Zchn"/>
    <w:basedOn w:val="Absatz-Standardschriftart"/>
    <w:link w:val="Untertitel"/>
    <w:uiPriority w:val="1"/>
    <w:rPr>
      <w:caps/>
      <w:color w:val="000000" w:themeColor="text1"/>
      <w:sz w:val="2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36"/>
    <w:qFormat/>
    <w:pPr>
      <w:spacing w:after="0" w:line="240" w:lineRule="auto"/>
    </w:pPr>
  </w:style>
  <w:style w:type="paragraph" w:customStyle="1" w:styleId="Name">
    <w:name w:val="Name"/>
    <w:basedOn w:val="Standard"/>
    <w:uiPriority w:val="1"/>
    <w:qFormat/>
    <w:pPr>
      <w:spacing w:before="300" w:after="0" w:line="240" w:lineRule="auto"/>
    </w:pPr>
    <w:rPr>
      <w:color w:val="000000" w:themeColor="text1"/>
      <w:sz w:val="20"/>
    </w:rPr>
  </w:style>
  <w:style w:type="table" w:customStyle="1" w:styleId="AufgabenlisteTabelle">
    <w:name w:val="Aufgabenliste;Tabelle"/>
    <w:basedOn w:val="NormaleTabelle"/>
    <w:uiPriority w:val="99"/>
    <w:pPr>
      <w:spacing w:before="80" w:after="80"/>
      <w:jc w:val="center"/>
    </w:p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173" w:type="dxa"/>
        <w:right w:w="173" w:type="dxa"/>
      </w:tblCellMar>
    </w:tblPr>
    <w:tblStylePr w:type="firstRow">
      <w:pPr>
        <w:wordWrap/>
        <w:spacing w:line="240" w:lineRule="auto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78303" w:themeFill="accent3"/>
      </w:tcPr>
    </w:tblStylePr>
    <w:tblStylePr w:type="band1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eastAsiaTheme="majorEastAsia" w:hAnsiTheme="majorHAnsi" w:cstheme="majorBidi"/>
      <w:color w:val="1FB1E6" w:themeColor="accent1"/>
      <w:sz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1FB1E6" w:themeColor="accent1"/>
      <w:sz w:val="2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spacing w:before="280" w:after="0" w:line="240" w:lineRule="auto"/>
      <w:jc w:val="right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6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emannc\AppData\Roaming\Microsoft\Templates\Aufgabenzuweisungstabel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757B0730104504941F39FE6E75B3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293A2C-4488-4A33-AE4B-F38BC4EE3590}"/>
      </w:docPartPr>
      <w:docPartBody>
        <w:p w:rsidR="009B618B" w:rsidRDefault="00BD3723">
          <w:pPr>
            <w:pStyle w:val="DE757B0730104504941F39FE6E75B33D"/>
          </w:pPr>
          <w:r>
            <w:rPr>
              <w:rStyle w:val="Platzhaltertext"/>
            </w:rPr>
            <w:t>Geben Sie einen beliebigen Inhalt ein, der wiederholt werden soll, einschließlich anderer Inhaltssteuerelemente. Sie können dieses Steuerelement auch um Tabellenzeilen einfügen, um Teile einer Tabelle zu wiederholen.</w:t>
          </w:r>
        </w:p>
      </w:docPartBody>
    </w:docPart>
    <w:docPart>
      <w:docPartPr>
        <w:name w:val="F15F8A691F66461AA74B7F3DCC921B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417B3E-522A-4B40-8CAA-7260B45A91FC}"/>
      </w:docPartPr>
      <w:docPartBody>
        <w:p w:rsidR="009B618B" w:rsidRDefault="00BD3723">
          <w:pPr>
            <w:pStyle w:val="F15F8A691F66461AA74B7F3DCC921B3B"/>
          </w:pPr>
          <w:r>
            <w:t>[Datum]</w:t>
          </w:r>
        </w:p>
      </w:docPartBody>
    </w:docPart>
    <w:docPart>
      <w:docPartPr>
        <w:name w:val="F6FC2338AD7A4FCEBAD93AC8E76CD7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2E57E9-4975-47F4-8223-2BD6DE3A55DB}"/>
      </w:docPartPr>
      <w:docPartBody>
        <w:p w:rsidR="009B618B" w:rsidRDefault="00BD3723">
          <w:pPr>
            <w:pStyle w:val="F6FC2338AD7A4FCEBAD93AC8E76CD7E5"/>
          </w:pPr>
          <w:r>
            <w:rPr>
              <w:rStyle w:val="Platzhaltertext"/>
            </w:rPr>
            <w:t>Geben Sie einen beliebigen Inhalt ein, der wiederholt werden soll, einschließlich anderer Inhaltssteuerelemente. Sie können dieses Steuerelement auch um Tabellenzeilen einfügen, um Teile einer Tabelle zu wiederholen.</w:t>
          </w:r>
        </w:p>
      </w:docPartBody>
    </w:docPart>
    <w:docPart>
      <w:docPartPr>
        <w:name w:val="1ACAC89195154EF294EA4F12C274C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CB437A-9460-4F9F-B4F1-5730C582C6AE}"/>
      </w:docPartPr>
      <w:docPartBody>
        <w:p w:rsidR="009B618B" w:rsidRDefault="00BD3723">
          <w:pPr>
            <w:pStyle w:val="1ACAC89195154EF294EA4F12C274C133"/>
          </w:pPr>
          <w:r>
            <w:t>[Datum]</w:t>
          </w:r>
        </w:p>
      </w:docPartBody>
    </w:docPart>
    <w:docPart>
      <w:docPartPr>
        <w:name w:val="77D1EBBB8EE54393A96A71A49E82C7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4A471-4200-418A-ABDA-0326335514B0}"/>
      </w:docPartPr>
      <w:docPartBody>
        <w:p w:rsidR="009B618B" w:rsidRDefault="00BD3723">
          <w:pPr>
            <w:pStyle w:val="77D1EBBB8EE54393A96A71A49E82C74B"/>
          </w:pPr>
          <w:r>
            <w:rPr>
              <w:rStyle w:val="Platzhaltertext"/>
            </w:rPr>
            <w:t>Geben Sie einen beliebigen Inhalt ein, der wiederholt werden soll, einschließlich anderer Inhaltssteuerelemente. Sie können dieses Steuerelement auch um Tabellenzeilen einfügen, um Teile einer Tabelle zu wiederholen.</w:t>
          </w:r>
        </w:p>
      </w:docPartBody>
    </w:docPart>
    <w:docPart>
      <w:docPartPr>
        <w:name w:val="3479A0AFBC4B4EA68C1D11053173E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FED7A4-CD5F-45A9-A196-6F89AFFEB4AC}"/>
      </w:docPartPr>
      <w:docPartBody>
        <w:p w:rsidR="009B618B" w:rsidRDefault="00BD3723">
          <w:pPr>
            <w:pStyle w:val="3479A0AFBC4B4EA68C1D11053173E675"/>
          </w:pPr>
          <w:r>
            <w:t>[Datum]</w:t>
          </w:r>
        </w:p>
      </w:docPartBody>
    </w:docPart>
    <w:docPart>
      <w:docPartPr>
        <w:name w:val="BC6CC9CB57AE45B5BBA3954AACE92D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B6F69-8588-400C-96D7-CB9B5C0E134B}"/>
      </w:docPartPr>
      <w:docPartBody>
        <w:p w:rsidR="009B618B" w:rsidRDefault="00BD3723">
          <w:pPr>
            <w:pStyle w:val="BC6CC9CB57AE45B5BBA3954AACE92D13"/>
          </w:pPr>
          <w:r>
            <w:rPr>
              <w:rStyle w:val="Platzhaltertext"/>
            </w:rPr>
            <w:t>Geben Sie einen beliebigen Inhalt ein, der wiederholt werden soll, einschließlich anderer Inhaltssteuerelemente. Sie können dieses Steuerelement auch um Tabellenzeilen einfügen, um Teile einer Tabelle zu wiederholen.</w:t>
          </w:r>
        </w:p>
      </w:docPartBody>
    </w:docPart>
    <w:docPart>
      <w:docPartPr>
        <w:name w:val="5FB04ED192E94354B7742B34A008F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8E9EA8-AD58-4D6B-9F13-0D2ABDE01E07}"/>
      </w:docPartPr>
      <w:docPartBody>
        <w:p w:rsidR="009B618B" w:rsidRDefault="00BD3723">
          <w:pPr>
            <w:pStyle w:val="5FB04ED192E94354B7742B34A008FA8A"/>
          </w:pPr>
          <w:r>
            <w:t>[Datum]</w:t>
          </w:r>
        </w:p>
      </w:docPartBody>
    </w:docPart>
    <w:docPart>
      <w:docPartPr>
        <w:name w:val="78672962E6A546188DB7E81C49852D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C61B31-11F3-4917-9BE5-FC12051A685A}"/>
      </w:docPartPr>
      <w:docPartBody>
        <w:p w:rsidR="009B618B" w:rsidRDefault="00BD3723">
          <w:pPr>
            <w:pStyle w:val="78672962E6A546188DB7E81C49852D71"/>
          </w:pPr>
          <w:r>
            <w:rPr>
              <w:rStyle w:val="Platzhaltertext"/>
            </w:rPr>
            <w:t>Geben Sie einen beliebigen Inhalt ein, der wiederholt werden soll, einschließlich anderer Inhaltssteuerelemente. Sie können dieses Steuerelement auch um Tabellenzeilen einfügen, um Teile einer Tabelle zu wiederholen.</w:t>
          </w:r>
        </w:p>
      </w:docPartBody>
    </w:docPart>
    <w:docPart>
      <w:docPartPr>
        <w:name w:val="33826D8BEF294C61976C53F20CFC6F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E65C42-8C7F-49EF-BE37-78E74ABF09DA}"/>
      </w:docPartPr>
      <w:docPartBody>
        <w:p w:rsidR="009B618B" w:rsidRDefault="00BD3723">
          <w:pPr>
            <w:pStyle w:val="33826D8BEF294C61976C53F20CFC6F16"/>
          </w:pPr>
          <w:r>
            <w:t>[Datum]</w:t>
          </w:r>
        </w:p>
      </w:docPartBody>
    </w:docPart>
    <w:docPart>
      <w:docPartPr>
        <w:name w:val="8673B7D8B8CB40BD840B5C1DA5CF8C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542651-CAF9-49CE-8EDF-3AED1921D3DC}"/>
      </w:docPartPr>
      <w:docPartBody>
        <w:p w:rsidR="009B618B" w:rsidRDefault="00BD3723">
          <w:pPr>
            <w:pStyle w:val="8673B7D8B8CB40BD840B5C1DA5CF8CC6"/>
          </w:pPr>
          <w:r>
            <w:rPr>
              <w:rStyle w:val="Platzhaltertext"/>
            </w:rPr>
            <w:t>Geben Sie einen beliebigen Inhalt ein, der wiederholt werden soll, einschließlich anderer Inhaltssteuerelemente. Sie können dieses Steuerelement auch um Tabellenzeilen einfügen, um Teile einer Tabelle zu wiederholen.</w:t>
          </w:r>
        </w:p>
      </w:docPartBody>
    </w:docPart>
    <w:docPart>
      <w:docPartPr>
        <w:name w:val="6219211008E4435E99E25E8E805053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C49E60-39B6-4DA6-A9BD-BF91C116C889}"/>
      </w:docPartPr>
      <w:docPartBody>
        <w:p w:rsidR="009B618B" w:rsidRDefault="00BD3723">
          <w:pPr>
            <w:pStyle w:val="6219211008E4435E99E25E8E8050530C"/>
          </w:pPr>
          <w:r>
            <w:t>[Datum]</w:t>
          </w:r>
        </w:p>
      </w:docPartBody>
    </w:docPart>
    <w:docPart>
      <w:docPartPr>
        <w:name w:val="4A42B462ACFA40FE9B7D3E50B5BE84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CE2125-4924-44CE-9D9F-75BDF4B51036}"/>
      </w:docPartPr>
      <w:docPartBody>
        <w:p w:rsidR="009B618B" w:rsidRDefault="00BD3723">
          <w:pPr>
            <w:pStyle w:val="4A42B462ACFA40FE9B7D3E50B5BE84FA"/>
          </w:pPr>
          <w:r>
            <w:rPr>
              <w:rStyle w:val="Platzhaltertext"/>
            </w:rPr>
            <w:t>Geben Sie einen beliebigen Inhalt ein, der wiederholt werden soll, einschließlich anderer Inhaltssteuerelemente. Sie können dieses Steuerelement auch um Tabellenzeilen einfügen, um Teile einer Tabelle zu wiederholen.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723"/>
    <w:rsid w:val="00211891"/>
    <w:rsid w:val="009B618B"/>
    <w:rsid w:val="00BD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4AAF6CE0F874981AE3FE26B7313579B">
    <w:name w:val="E4AAF6CE0F874981AE3FE26B7313579B"/>
  </w:style>
  <w:style w:type="paragraph" w:customStyle="1" w:styleId="E40307CBD295479CA051ED648045E226">
    <w:name w:val="E40307CBD295479CA051ED648045E226"/>
  </w:style>
  <w:style w:type="paragraph" w:customStyle="1" w:styleId="FD7341F32419403C8F3495090FAEC608">
    <w:name w:val="FD7341F32419403C8F3495090FAEC608"/>
  </w:style>
  <w:style w:type="paragraph" w:customStyle="1" w:styleId="AB29B9CBE5514EB1A11DB02D6010D7C1">
    <w:name w:val="AB29B9CBE5514EB1A11DB02D6010D7C1"/>
  </w:style>
  <w:style w:type="paragraph" w:customStyle="1" w:styleId="F1DC1F96A8504DFE89202A65D21EEF70">
    <w:name w:val="F1DC1F96A8504DFE89202A65D21EEF70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DE757B0730104504941F39FE6E75B33D">
    <w:name w:val="DE757B0730104504941F39FE6E75B33D"/>
  </w:style>
  <w:style w:type="paragraph" w:customStyle="1" w:styleId="F15F8A691F66461AA74B7F3DCC921B3B">
    <w:name w:val="F15F8A691F66461AA74B7F3DCC921B3B"/>
  </w:style>
  <w:style w:type="paragraph" w:customStyle="1" w:styleId="F6FC2338AD7A4FCEBAD93AC8E76CD7E5">
    <w:name w:val="F6FC2338AD7A4FCEBAD93AC8E76CD7E5"/>
  </w:style>
  <w:style w:type="paragraph" w:customStyle="1" w:styleId="1ACAC89195154EF294EA4F12C274C133">
    <w:name w:val="1ACAC89195154EF294EA4F12C274C133"/>
  </w:style>
  <w:style w:type="paragraph" w:customStyle="1" w:styleId="77D1EBBB8EE54393A96A71A49E82C74B">
    <w:name w:val="77D1EBBB8EE54393A96A71A49E82C74B"/>
  </w:style>
  <w:style w:type="paragraph" w:customStyle="1" w:styleId="3479A0AFBC4B4EA68C1D11053173E675">
    <w:name w:val="3479A0AFBC4B4EA68C1D11053173E675"/>
  </w:style>
  <w:style w:type="paragraph" w:customStyle="1" w:styleId="BC6CC9CB57AE45B5BBA3954AACE92D13">
    <w:name w:val="BC6CC9CB57AE45B5BBA3954AACE92D13"/>
  </w:style>
  <w:style w:type="paragraph" w:customStyle="1" w:styleId="5FB04ED192E94354B7742B34A008FA8A">
    <w:name w:val="5FB04ED192E94354B7742B34A008FA8A"/>
  </w:style>
  <w:style w:type="paragraph" w:customStyle="1" w:styleId="78672962E6A546188DB7E81C49852D71">
    <w:name w:val="78672962E6A546188DB7E81C49852D71"/>
  </w:style>
  <w:style w:type="paragraph" w:customStyle="1" w:styleId="33826D8BEF294C61976C53F20CFC6F16">
    <w:name w:val="33826D8BEF294C61976C53F20CFC6F16"/>
  </w:style>
  <w:style w:type="paragraph" w:customStyle="1" w:styleId="8673B7D8B8CB40BD840B5C1DA5CF8CC6">
    <w:name w:val="8673B7D8B8CB40BD840B5C1DA5CF8CC6"/>
  </w:style>
  <w:style w:type="paragraph" w:customStyle="1" w:styleId="6219211008E4435E99E25E8E8050530C">
    <w:name w:val="6219211008E4435E99E25E8E8050530C"/>
  </w:style>
  <w:style w:type="paragraph" w:customStyle="1" w:styleId="4A42B462ACFA40FE9B7D3E50B5BE84FA">
    <w:name w:val="4A42B462ACFA40FE9B7D3E50B5BE84FA"/>
  </w:style>
  <w:style w:type="paragraph" w:customStyle="1" w:styleId="6AD10375A28943668329D3BB0F28D76D">
    <w:name w:val="6AD10375A28943668329D3BB0F28D76D"/>
  </w:style>
  <w:style w:type="paragraph" w:customStyle="1" w:styleId="82A253951F0949CC831E66F0B0E54354">
    <w:name w:val="82A253951F0949CC831E66F0B0E54354"/>
  </w:style>
  <w:style w:type="paragraph" w:customStyle="1" w:styleId="6396FF8C104A42E7A3ED32F77CEA0E5F">
    <w:name w:val="6396FF8C104A42E7A3ED32F77CEA0E5F"/>
  </w:style>
  <w:style w:type="paragraph" w:customStyle="1" w:styleId="886860C6B088459183C4C02A8D7FAD4E">
    <w:name w:val="886860C6B088459183C4C02A8D7FAD4E"/>
  </w:style>
  <w:style w:type="paragraph" w:customStyle="1" w:styleId="1F76D1C3A94246D0A6041576C583465E">
    <w:name w:val="1F76D1C3A94246D0A6041576C583465E"/>
  </w:style>
  <w:style w:type="paragraph" w:customStyle="1" w:styleId="C6247D74C5D7484AABCA5BB48C671F28">
    <w:name w:val="C6247D74C5D7484AABCA5BB48C671F28"/>
  </w:style>
  <w:style w:type="paragraph" w:customStyle="1" w:styleId="7EB1B76873C84D43AE32704B196BD7AF">
    <w:name w:val="7EB1B76873C84D43AE32704B196BD7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4AAF6CE0F874981AE3FE26B7313579B">
    <w:name w:val="E4AAF6CE0F874981AE3FE26B7313579B"/>
  </w:style>
  <w:style w:type="paragraph" w:customStyle="1" w:styleId="E40307CBD295479CA051ED648045E226">
    <w:name w:val="E40307CBD295479CA051ED648045E226"/>
  </w:style>
  <w:style w:type="paragraph" w:customStyle="1" w:styleId="FD7341F32419403C8F3495090FAEC608">
    <w:name w:val="FD7341F32419403C8F3495090FAEC608"/>
  </w:style>
  <w:style w:type="paragraph" w:customStyle="1" w:styleId="AB29B9CBE5514EB1A11DB02D6010D7C1">
    <w:name w:val="AB29B9CBE5514EB1A11DB02D6010D7C1"/>
  </w:style>
  <w:style w:type="paragraph" w:customStyle="1" w:styleId="F1DC1F96A8504DFE89202A65D21EEF70">
    <w:name w:val="F1DC1F96A8504DFE89202A65D21EEF70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DE757B0730104504941F39FE6E75B33D">
    <w:name w:val="DE757B0730104504941F39FE6E75B33D"/>
  </w:style>
  <w:style w:type="paragraph" w:customStyle="1" w:styleId="F15F8A691F66461AA74B7F3DCC921B3B">
    <w:name w:val="F15F8A691F66461AA74B7F3DCC921B3B"/>
  </w:style>
  <w:style w:type="paragraph" w:customStyle="1" w:styleId="F6FC2338AD7A4FCEBAD93AC8E76CD7E5">
    <w:name w:val="F6FC2338AD7A4FCEBAD93AC8E76CD7E5"/>
  </w:style>
  <w:style w:type="paragraph" w:customStyle="1" w:styleId="1ACAC89195154EF294EA4F12C274C133">
    <w:name w:val="1ACAC89195154EF294EA4F12C274C133"/>
  </w:style>
  <w:style w:type="paragraph" w:customStyle="1" w:styleId="77D1EBBB8EE54393A96A71A49E82C74B">
    <w:name w:val="77D1EBBB8EE54393A96A71A49E82C74B"/>
  </w:style>
  <w:style w:type="paragraph" w:customStyle="1" w:styleId="3479A0AFBC4B4EA68C1D11053173E675">
    <w:name w:val="3479A0AFBC4B4EA68C1D11053173E675"/>
  </w:style>
  <w:style w:type="paragraph" w:customStyle="1" w:styleId="BC6CC9CB57AE45B5BBA3954AACE92D13">
    <w:name w:val="BC6CC9CB57AE45B5BBA3954AACE92D13"/>
  </w:style>
  <w:style w:type="paragraph" w:customStyle="1" w:styleId="5FB04ED192E94354B7742B34A008FA8A">
    <w:name w:val="5FB04ED192E94354B7742B34A008FA8A"/>
  </w:style>
  <w:style w:type="paragraph" w:customStyle="1" w:styleId="78672962E6A546188DB7E81C49852D71">
    <w:name w:val="78672962E6A546188DB7E81C49852D71"/>
  </w:style>
  <w:style w:type="paragraph" w:customStyle="1" w:styleId="33826D8BEF294C61976C53F20CFC6F16">
    <w:name w:val="33826D8BEF294C61976C53F20CFC6F16"/>
  </w:style>
  <w:style w:type="paragraph" w:customStyle="1" w:styleId="8673B7D8B8CB40BD840B5C1DA5CF8CC6">
    <w:name w:val="8673B7D8B8CB40BD840B5C1DA5CF8CC6"/>
  </w:style>
  <w:style w:type="paragraph" w:customStyle="1" w:styleId="6219211008E4435E99E25E8E8050530C">
    <w:name w:val="6219211008E4435E99E25E8E8050530C"/>
  </w:style>
  <w:style w:type="paragraph" w:customStyle="1" w:styleId="4A42B462ACFA40FE9B7D3E50B5BE84FA">
    <w:name w:val="4A42B462ACFA40FE9B7D3E50B5BE84FA"/>
  </w:style>
  <w:style w:type="paragraph" w:customStyle="1" w:styleId="6AD10375A28943668329D3BB0F28D76D">
    <w:name w:val="6AD10375A28943668329D3BB0F28D76D"/>
  </w:style>
  <w:style w:type="paragraph" w:customStyle="1" w:styleId="82A253951F0949CC831E66F0B0E54354">
    <w:name w:val="82A253951F0949CC831E66F0B0E54354"/>
  </w:style>
  <w:style w:type="paragraph" w:customStyle="1" w:styleId="6396FF8C104A42E7A3ED32F77CEA0E5F">
    <w:name w:val="6396FF8C104A42E7A3ED32F77CEA0E5F"/>
  </w:style>
  <w:style w:type="paragraph" w:customStyle="1" w:styleId="886860C6B088459183C4C02A8D7FAD4E">
    <w:name w:val="886860C6B088459183C4C02A8D7FAD4E"/>
  </w:style>
  <w:style w:type="paragraph" w:customStyle="1" w:styleId="1F76D1C3A94246D0A6041576C583465E">
    <w:name w:val="1F76D1C3A94246D0A6041576C583465E"/>
  </w:style>
  <w:style w:type="paragraph" w:customStyle="1" w:styleId="C6247D74C5D7484AABCA5BB48C671F28">
    <w:name w:val="C6247D74C5D7484AABCA5BB48C671F28"/>
  </w:style>
  <w:style w:type="paragraph" w:customStyle="1" w:styleId="7EB1B76873C84D43AE32704B196BD7AF">
    <w:name w:val="7EB1B76873C84D43AE32704B196BD7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k assignment">
      <a:dk1>
        <a:sysClr val="windowText" lastClr="000000"/>
      </a:dk1>
      <a:lt1>
        <a:sysClr val="window" lastClr="FFFFFF"/>
      </a:lt1>
      <a:dk2>
        <a:srgbClr val="4B4B4B"/>
      </a:dk2>
      <a:lt2>
        <a:srgbClr val="E6E6E6"/>
      </a:lt2>
      <a:accent1>
        <a:srgbClr val="1FB1E6"/>
      </a:accent1>
      <a:accent2>
        <a:srgbClr val="8FB931"/>
      </a:accent2>
      <a:accent3>
        <a:srgbClr val="F78303"/>
      </a:accent3>
      <a:accent4>
        <a:srgbClr val="F0628B"/>
      </a:accent4>
      <a:accent5>
        <a:srgbClr val="A053A5"/>
      </a:accent5>
      <a:accent6>
        <a:srgbClr val="808080"/>
      </a:accent6>
      <a:hlink>
        <a:srgbClr val="1FB1E6"/>
      </a:hlink>
      <a:folHlink>
        <a:srgbClr val="A053A5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CB7D2-A765-4579-80E9-F19692AD5A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0A90D1-C6B7-4F71-B100-4B6B51E1D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Aufgabenzuweisungstabelle</Template>
  <TotalTime>0</TotalTime>
  <Pages>1</Pages>
  <Words>52</Words>
  <Characters>332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Tiemann</dc:creator>
  <cp:lastModifiedBy>C. Tiemann</cp:lastModifiedBy>
  <cp:revision>2</cp:revision>
  <dcterms:created xsi:type="dcterms:W3CDTF">2017-09-29T07:21:00Z</dcterms:created>
  <dcterms:modified xsi:type="dcterms:W3CDTF">2017-09-29T07:21:00Z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TC029193129991</vt:lpwstr>
  </property>
</Properties>
</file>